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3327"/>
        <w:gridCol w:w="5056"/>
      </w:tblGrid>
      <w:tr w:rsidR="00FF6B0B" w:rsidRPr="00FF6B0B" w14:paraId="3D9D8444" w14:textId="77777777" w:rsidTr="00FF6B0B">
        <w:tc>
          <w:tcPr>
            <w:tcW w:w="5000" w:type="pct"/>
            <w:gridSpan w:val="3"/>
            <w:vAlign w:val="bottom"/>
          </w:tcPr>
          <w:p w14:paraId="12D396D9" w14:textId="59591F50" w:rsidR="00FF6B0B" w:rsidRPr="00FF6B0B" w:rsidRDefault="00FF6B0B" w:rsidP="00FF6B0B">
            <w:pPr>
              <w:jc w:val="both"/>
              <w:rPr>
                <w:rFonts w:ascii="Arial Nova" w:hAnsi="Arial Nova"/>
                <w:b/>
                <w:bCs/>
                <w:i/>
                <w:iCs/>
                <w:sz w:val="24"/>
                <w:szCs w:val="24"/>
              </w:rPr>
            </w:pPr>
            <w:r w:rsidRPr="00FF6B0B">
              <w:rPr>
                <w:rFonts w:ascii="Arial Nova" w:hAnsi="Arial Nova"/>
                <w:sz w:val="24"/>
                <w:szCs w:val="24"/>
              </w:rPr>
              <w:t xml:space="preserve">L’ACCD’OM relance cette année un concours de dessin destiné aux élèves de CM1 des territoires d’outre-mer. Celui-ci portera sur la biodiversité et aura pour thématique : </w:t>
            </w:r>
            <w:r w:rsidRPr="00FF6B0B">
              <w:rPr>
                <w:rFonts w:ascii="Arial Nova" w:hAnsi="Arial Nova"/>
                <w:b/>
                <w:bCs/>
                <w:i/>
                <w:iCs/>
                <w:sz w:val="24"/>
                <w:szCs w:val="24"/>
              </w:rPr>
              <w:t xml:space="preserve">"Ma région : une biodiversité riche, à préserver !". </w:t>
            </w:r>
            <w:r w:rsidRPr="00FF6B0B">
              <w:rPr>
                <w:rFonts w:ascii="Arial Nova" w:hAnsi="Arial Nova"/>
                <w:sz w:val="24"/>
                <w:szCs w:val="24"/>
              </w:rPr>
              <w:t xml:space="preserve">La récolte des dessins aura lieu du </w:t>
            </w:r>
            <w:r w:rsidRPr="00FF6B0B">
              <w:rPr>
                <w:rFonts w:ascii="Arial Nova" w:hAnsi="Arial Nova"/>
                <w:b/>
                <w:bCs/>
                <w:sz w:val="24"/>
                <w:szCs w:val="24"/>
              </w:rPr>
              <w:t>1</w:t>
            </w:r>
            <w:r w:rsidRPr="00FF6B0B">
              <w:rPr>
                <w:rFonts w:ascii="Arial Nova" w:hAnsi="Arial Nova"/>
                <w:b/>
                <w:bCs/>
                <w:sz w:val="24"/>
                <w:szCs w:val="24"/>
                <w:vertAlign w:val="superscript"/>
              </w:rPr>
              <w:t>er</w:t>
            </w:r>
            <w:r w:rsidRPr="00FF6B0B">
              <w:rPr>
                <w:rFonts w:ascii="Arial Nova" w:hAnsi="Arial Nova"/>
                <w:b/>
                <w:bCs/>
                <w:sz w:val="24"/>
                <w:szCs w:val="24"/>
              </w:rPr>
              <w:t xml:space="preserve"> mai au 30 juin 2024</w:t>
            </w:r>
            <w:r w:rsidRPr="00FF6B0B">
              <w:rPr>
                <w:rFonts w:ascii="Arial Nova" w:hAnsi="Arial Nova"/>
                <w:sz w:val="24"/>
                <w:szCs w:val="24"/>
              </w:rPr>
              <w:t>.</w:t>
            </w:r>
            <w:r w:rsidRPr="00FF6B0B">
              <w:rPr>
                <w:rFonts w:ascii="Arial Nova" w:hAnsi="Arial Nova"/>
                <w:sz w:val="24"/>
                <w:szCs w:val="24"/>
              </w:rPr>
              <w:t xml:space="preserve"> Merci de nous retourner ce formulaire rempli et signé pour nous confirmer la participation de votre collectivité au concours de dessin.</w:t>
            </w:r>
          </w:p>
          <w:p w14:paraId="006BAB76" w14:textId="77777777" w:rsidR="00FF6B0B" w:rsidRPr="00FF6B0B" w:rsidRDefault="00FF6B0B" w:rsidP="00576892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C9238F" w:rsidRPr="00FF6B0B" w14:paraId="1E6873B5" w14:textId="77777777" w:rsidTr="009C3532">
        <w:tc>
          <w:tcPr>
            <w:tcW w:w="2199" w:type="pct"/>
            <w:gridSpan w:val="2"/>
            <w:vAlign w:val="bottom"/>
          </w:tcPr>
          <w:p w14:paraId="1E3A5D1A" w14:textId="2D86ACBE" w:rsidR="00C9238F" w:rsidRPr="00FF6B0B" w:rsidRDefault="00297639" w:rsidP="00576892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 w:rsidRPr="00FF6B0B">
              <w:rPr>
                <w:rFonts w:ascii="Arial Nova" w:hAnsi="Arial Nova" w:cs="Latha"/>
                <w:sz w:val="24"/>
                <w:szCs w:val="24"/>
              </w:rPr>
              <w:t>Collectivité</w:t>
            </w:r>
          </w:p>
        </w:tc>
        <w:sdt>
          <w:sdtPr>
            <w:rPr>
              <w:rFonts w:ascii="Arial Nova" w:hAnsi="Arial Nova" w:cs="Latha"/>
              <w:sz w:val="24"/>
              <w:szCs w:val="24"/>
            </w:rPr>
            <w:id w:val="2023362950"/>
            <w:placeholder>
              <w:docPart w:val="DefaultPlaceholder_-1854013440"/>
            </w:placeholder>
            <w:showingPlcHdr/>
          </w:sdtPr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4012703C" w14:textId="4E88A68E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0A5C0E15" w14:textId="77777777" w:rsidTr="009C3532">
        <w:sdt>
          <w:sdtPr>
            <w:rPr>
              <w:rFonts w:ascii="Arial Nova" w:hAnsi="Arial Nova" w:cs="Latha"/>
              <w:sz w:val="24"/>
              <w:szCs w:val="24"/>
            </w:rPr>
            <w:id w:val="572943512"/>
            <w:placeholder>
              <w:docPart w:val="C58CA4799E344C94A62E1F027E518E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gridSpan w:val="2"/>
                <w:vAlign w:val="bottom"/>
              </w:tcPr>
              <w:p w14:paraId="2CFDD79F" w14:textId="77777777" w:rsidR="00C9238F" w:rsidRPr="00FF6B0B" w:rsidRDefault="00C9630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FF6B0B">
                  <w:rPr>
                    <w:rFonts w:ascii="Arial Nova" w:hAnsi="Arial Nova" w:cs="Latha"/>
                    <w:sz w:val="24"/>
                    <w:szCs w:val="24"/>
                    <w:lang w:bidi="fr-FR"/>
                  </w:rPr>
                  <w:t>Adresse</w:t>
                </w:r>
              </w:p>
            </w:tc>
          </w:sdtContent>
        </w:sdt>
        <w:sdt>
          <w:sdtPr>
            <w:rPr>
              <w:rFonts w:ascii="Arial Nova" w:hAnsi="Arial Nova" w:cs="Latha"/>
              <w:sz w:val="24"/>
              <w:szCs w:val="24"/>
            </w:rPr>
            <w:id w:val="1268964434"/>
            <w:placeholder>
              <w:docPart w:val="DefaultPlaceholder_-1854013440"/>
            </w:placeholder>
            <w:showingPlcHdr/>
          </w:sdtPr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2145B5CC" w14:textId="5480C784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2E8FE0CF" w14:textId="77777777" w:rsidTr="009C3532">
        <w:sdt>
          <w:sdtPr>
            <w:rPr>
              <w:rFonts w:ascii="Arial Nova" w:hAnsi="Arial Nova" w:cs="Latha"/>
              <w:sz w:val="24"/>
              <w:szCs w:val="24"/>
            </w:rPr>
            <w:id w:val="-521243642"/>
            <w:placeholder>
              <w:docPart w:val="C324890EB52548AAB62B0CEBFB8620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gridSpan w:val="2"/>
                <w:vAlign w:val="bottom"/>
              </w:tcPr>
              <w:p w14:paraId="0894ED3C" w14:textId="77777777" w:rsidR="00C9238F" w:rsidRPr="00FF6B0B" w:rsidRDefault="00C9630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FF6B0B">
                  <w:rPr>
                    <w:rFonts w:ascii="Arial Nova" w:hAnsi="Arial Nova" w:cs="Latha"/>
                    <w:sz w:val="24"/>
                    <w:szCs w:val="24"/>
                    <w:lang w:bidi="fr-FR"/>
                  </w:rPr>
                  <w:t>Code postal/Ville</w:t>
                </w:r>
              </w:p>
            </w:tc>
          </w:sdtContent>
        </w:sdt>
        <w:sdt>
          <w:sdtPr>
            <w:rPr>
              <w:rFonts w:ascii="Arial Nova" w:hAnsi="Arial Nova" w:cs="Latha"/>
              <w:sz w:val="24"/>
              <w:szCs w:val="24"/>
            </w:rPr>
            <w:id w:val="-1930189573"/>
            <w:placeholder>
              <w:docPart w:val="DefaultPlaceholder_-1854013440"/>
            </w:placeholder>
            <w:showingPlcHdr/>
          </w:sdtPr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545DD3B6" w14:textId="43AF24BE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31B44CC3" w14:textId="77777777" w:rsidTr="009C3532">
        <w:tc>
          <w:tcPr>
            <w:tcW w:w="2199" w:type="pct"/>
            <w:gridSpan w:val="2"/>
            <w:vAlign w:val="bottom"/>
          </w:tcPr>
          <w:p w14:paraId="01C47B77" w14:textId="2BA83547" w:rsidR="00C9238F" w:rsidRPr="00FF6B0B" w:rsidRDefault="00297639" w:rsidP="00576892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 w:rsidRPr="00FF6B0B">
              <w:rPr>
                <w:rFonts w:ascii="Arial Nova" w:hAnsi="Arial Nova" w:cs="Latha"/>
                <w:sz w:val="24"/>
                <w:szCs w:val="24"/>
              </w:rPr>
              <w:t xml:space="preserve">Adresse </w:t>
            </w:r>
            <w:proofErr w:type="gramStart"/>
            <w:r w:rsidRPr="00FF6B0B">
              <w:rPr>
                <w:rFonts w:ascii="Arial Nova" w:hAnsi="Arial Nova" w:cs="Latha"/>
                <w:sz w:val="24"/>
                <w:szCs w:val="24"/>
              </w:rPr>
              <w:t>mail</w:t>
            </w:r>
            <w:proofErr w:type="gramEnd"/>
            <w:r w:rsidRPr="00FF6B0B">
              <w:rPr>
                <w:rFonts w:ascii="Arial Nova" w:hAnsi="Arial Nova" w:cs="Latha"/>
                <w:sz w:val="24"/>
                <w:szCs w:val="24"/>
              </w:rPr>
              <w:t xml:space="preserve"> de contact</w:t>
            </w:r>
          </w:p>
        </w:tc>
        <w:sdt>
          <w:sdtPr>
            <w:rPr>
              <w:rFonts w:ascii="Arial Nova" w:hAnsi="Arial Nova" w:cs="Latha"/>
              <w:sz w:val="24"/>
              <w:szCs w:val="24"/>
            </w:rPr>
            <w:id w:val="-690607067"/>
            <w:placeholder>
              <w:docPart w:val="DefaultPlaceholder_-1854013440"/>
            </w:placeholder>
            <w:showingPlcHdr/>
          </w:sdtPr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69C124F9" w14:textId="6B9C57F0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0B93DFBF" w14:textId="77777777" w:rsidTr="00576892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6CF19952" w14:textId="77777777" w:rsidR="00C9238F" w:rsidRPr="00FF6B0B" w:rsidRDefault="00C9238F" w:rsidP="00576892">
            <w:pPr>
              <w:rPr>
                <w:rFonts w:ascii="Arial Nova" w:hAnsi="Arial Nova" w:cs="Latha"/>
                <w:b/>
                <w:sz w:val="24"/>
                <w:szCs w:val="24"/>
              </w:rPr>
            </w:pPr>
          </w:p>
        </w:tc>
      </w:tr>
      <w:tr w:rsidR="008B0E32" w:rsidRPr="00FF6B0B" w14:paraId="0969054B" w14:textId="77777777" w:rsidTr="00297639">
        <w:sdt>
          <w:sdtPr>
            <w:rPr>
              <w:rFonts w:ascii="Arial Nova" w:hAnsi="Arial Nova" w:cs="Latha"/>
              <w:sz w:val="24"/>
              <w:szCs w:val="24"/>
            </w:rPr>
            <w:id w:val="-134470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6" w:type="pct"/>
                <w:vAlign w:val="bottom"/>
              </w:tcPr>
              <w:p w14:paraId="3DC770DA" w14:textId="15F8AABF" w:rsidR="008B0E32" w:rsidRPr="00FF6B0B" w:rsidRDefault="00357BB7" w:rsidP="00576892">
                <w:pPr>
                  <w:spacing w:before="480"/>
                  <w:rPr>
                    <w:rFonts w:ascii="Arial Nova" w:hAnsi="Arial Nova" w:cs="Latha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Latha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44" w:type="pct"/>
            <w:gridSpan w:val="2"/>
            <w:vAlign w:val="bottom"/>
          </w:tcPr>
          <w:p w14:paraId="2741265A" w14:textId="05A1CC75" w:rsidR="00FF6B0B" w:rsidRPr="00FF6B0B" w:rsidRDefault="00FF6B0B" w:rsidP="00576892">
            <w:pPr>
              <w:rPr>
                <w:rFonts w:ascii="Arial Nova" w:hAnsi="Arial Nova" w:cs="Latha"/>
                <w:sz w:val="24"/>
                <w:szCs w:val="24"/>
              </w:rPr>
            </w:pPr>
            <w:r w:rsidRPr="00FF6B0B">
              <w:rPr>
                <w:rFonts w:ascii="Arial Nova" w:hAnsi="Arial Nova" w:cs="Latha"/>
                <w:sz w:val="24"/>
                <w:szCs w:val="24"/>
              </w:rPr>
              <w:t xml:space="preserve">Confirme sa participation, via ses écoles, au concours dessin. </w:t>
            </w:r>
          </w:p>
        </w:tc>
      </w:tr>
      <w:tr w:rsidR="00FF6B0B" w:rsidRPr="00FF6B0B" w14:paraId="76BDD55B" w14:textId="77777777" w:rsidTr="00FF6B0B">
        <w:sdt>
          <w:sdtPr>
            <w:rPr>
              <w:rFonts w:ascii="Arial Nova" w:hAnsi="Arial Nova" w:cs="Latha"/>
              <w:sz w:val="24"/>
              <w:szCs w:val="24"/>
              <w:lang w:bidi="fr-FR"/>
            </w:rPr>
            <w:id w:val="-97506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6" w:type="pct"/>
                <w:vAlign w:val="bottom"/>
              </w:tcPr>
              <w:p w14:paraId="09E5E123" w14:textId="1E61EEBC" w:rsidR="00FF6B0B" w:rsidRPr="00FF6B0B" w:rsidRDefault="00357BB7" w:rsidP="00FF6B0B">
                <w:pPr>
                  <w:spacing w:before="480"/>
                  <w:rPr>
                    <w:rFonts w:ascii="Arial Nova" w:hAnsi="Arial Nova" w:cs="Latha"/>
                    <w:sz w:val="24"/>
                    <w:szCs w:val="24"/>
                    <w:lang w:bidi="fr-FR"/>
                  </w:rPr>
                </w:pPr>
                <w:r>
                  <w:rPr>
                    <w:rFonts w:ascii="MS Gothic" w:eastAsia="MS Gothic" w:hAnsi="MS Gothic" w:cs="Latha" w:hint="eastAsia"/>
                    <w:sz w:val="24"/>
                    <w:szCs w:val="24"/>
                    <w:lang w:bidi="fr-FR"/>
                  </w:rPr>
                  <w:t>☐</w:t>
                </w:r>
              </w:p>
            </w:tc>
          </w:sdtContent>
        </w:sdt>
        <w:tc>
          <w:tcPr>
            <w:tcW w:w="4644" w:type="pct"/>
            <w:gridSpan w:val="2"/>
            <w:vAlign w:val="bottom"/>
          </w:tcPr>
          <w:p w14:paraId="52FAB350" w14:textId="1D9FDC4E" w:rsidR="00AC2E20" w:rsidRPr="00AC2E20" w:rsidRDefault="00FF6B0B" w:rsidP="00FF6B0B">
            <w:pPr>
              <w:rPr>
                <w:rFonts w:ascii="Arial Nova" w:hAnsi="Arial Nova"/>
                <w:sz w:val="24"/>
                <w:szCs w:val="24"/>
              </w:rPr>
            </w:pPr>
            <w:r w:rsidRPr="00FF6B0B">
              <w:rPr>
                <w:rFonts w:ascii="Arial Nova" w:hAnsi="Arial Nova"/>
                <w:sz w:val="24"/>
                <w:szCs w:val="24"/>
              </w:rPr>
              <w:t>R</w:t>
            </w:r>
            <w:r w:rsidRPr="00FF6B0B">
              <w:rPr>
                <w:rFonts w:ascii="Arial Nova" w:hAnsi="Arial Nova"/>
                <w:sz w:val="24"/>
                <w:szCs w:val="24"/>
              </w:rPr>
              <w:t>econnai</w:t>
            </w:r>
            <w:r w:rsidRPr="00FF6B0B">
              <w:rPr>
                <w:rFonts w:ascii="Arial Nova" w:hAnsi="Arial Nova"/>
                <w:sz w:val="24"/>
                <w:szCs w:val="24"/>
              </w:rPr>
              <w:t>t</w:t>
            </w:r>
            <w:r w:rsidRPr="00FF6B0B">
              <w:rPr>
                <w:rFonts w:ascii="Arial Nova" w:hAnsi="Arial Nova"/>
                <w:sz w:val="24"/>
                <w:szCs w:val="24"/>
              </w:rPr>
              <w:t xml:space="preserve"> avoir pris connaissance du règlement intérieur </w:t>
            </w:r>
            <w:r w:rsidRPr="00FF6B0B">
              <w:rPr>
                <w:rFonts w:ascii="Arial Nova" w:hAnsi="Arial Nova"/>
                <w:sz w:val="24"/>
                <w:szCs w:val="24"/>
              </w:rPr>
              <w:t xml:space="preserve">du concours de dessin organisé par l’ACCD’OM et s’engage, </w:t>
            </w:r>
            <w:r w:rsidRPr="00FF6B0B">
              <w:rPr>
                <w:rFonts w:ascii="Arial Nova" w:hAnsi="Arial Nova"/>
                <w:sz w:val="24"/>
                <w:szCs w:val="24"/>
              </w:rPr>
              <w:t>sans réserve à le respecter</w:t>
            </w:r>
            <w:r w:rsidRPr="00FF6B0B">
              <w:rPr>
                <w:rFonts w:ascii="Arial Nova" w:hAnsi="Arial Nova"/>
                <w:sz w:val="24"/>
                <w:szCs w:val="24"/>
              </w:rPr>
              <w:t>.</w:t>
            </w:r>
          </w:p>
        </w:tc>
      </w:tr>
    </w:tbl>
    <w:p w14:paraId="1CFCC35F" w14:textId="1F8803D8" w:rsidR="00C9238F" w:rsidRDefault="00AC2E20" w:rsidP="00AF6BFE">
      <w:pPr>
        <w:pStyle w:val="Sansinterligne"/>
        <w:rPr>
          <w:rFonts w:ascii="Arial Nova" w:hAnsi="Arial Nova" w:cs="Latha"/>
          <w:sz w:val="24"/>
          <w:szCs w:val="24"/>
        </w:rPr>
      </w:pPr>
      <w:r>
        <w:rPr>
          <w:rFonts w:ascii="Arial Nova" w:hAnsi="Arial Nova" w:cs="Latha"/>
          <w:sz w:val="24"/>
          <w:szCs w:val="24"/>
        </w:rPr>
        <w:tab/>
      </w:r>
      <w:r>
        <w:rPr>
          <w:rFonts w:ascii="Arial Nova" w:hAnsi="Arial Nova" w:cs="Latha"/>
          <w:sz w:val="24"/>
          <w:szCs w:val="24"/>
        </w:rPr>
        <w:tab/>
      </w:r>
      <w:r>
        <w:rPr>
          <w:rFonts w:ascii="Arial Nova" w:hAnsi="Arial Nova" w:cs="Latha"/>
          <w:sz w:val="24"/>
          <w:szCs w:val="24"/>
        </w:rPr>
        <w:tab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056"/>
      </w:tblGrid>
      <w:tr w:rsidR="00AC2E20" w:rsidRPr="00FF6B0B" w14:paraId="46004406" w14:textId="77777777" w:rsidTr="00AC2E20">
        <w:tc>
          <w:tcPr>
            <w:tcW w:w="2199" w:type="pct"/>
            <w:vAlign w:val="bottom"/>
          </w:tcPr>
          <w:p w14:paraId="00CEA78D" w14:textId="56EBEC29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>
              <w:rPr>
                <w:rFonts w:ascii="Arial Nova" w:hAnsi="Arial Nova" w:cs="Latha"/>
                <w:sz w:val="24"/>
                <w:szCs w:val="24"/>
              </w:rPr>
              <w:t>Nom du signataire</w:t>
            </w:r>
          </w:p>
        </w:tc>
        <w:sdt>
          <w:sdtPr>
            <w:rPr>
              <w:rFonts w:ascii="Arial Nova" w:hAnsi="Arial Nova" w:cs="Latha"/>
              <w:sz w:val="24"/>
              <w:szCs w:val="24"/>
            </w:rPr>
            <w:id w:val="-726614475"/>
            <w:placeholder>
              <w:docPart w:val="DefaultPlaceholder_-1854013440"/>
            </w:placeholder>
            <w:showingPlcHdr/>
          </w:sdtPr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12FE6F4B" w14:textId="26E26372" w:rsidR="00AC2E20" w:rsidRPr="00FF6B0B" w:rsidRDefault="00357BB7" w:rsidP="00E7045F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C2E20" w:rsidRPr="00FF6B0B" w14:paraId="02727A61" w14:textId="77777777" w:rsidTr="00AC2E20">
        <w:tc>
          <w:tcPr>
            <w:tcW w:w="2199" w:type="pct"/>
            <w:vAlign w:val="bottom"/>
          </w:tcPr>
          <w:p w14:paraId="1641B9FC" w14:textId="77777777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auto"/>
            </w:tcBorders>
            <w:vAlign w:val="bottom"/>
          </w:tcPr>
          <w:p w14:paraId="7288BAC8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AC2E20" w:rsidRPr="00FF6B0B" w14:paraId="7861B0D2" w14:textId="77777777" w:rsidTr="00AC2E20">
        <w:tc>
          <w:tcPr>
            <w:tcW w:w="2199" w:type="pct"/>
            <w:vAlign w:val="bottom"/>
          </w:tcPr>
          <w:p w14:paraId="3AEB6642" w14:textId="1398C663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>
              <w:rPr>
                <w:rFonts w:ascii="Arial Nova" w:hAnsi="Arial Nova" w:cs="Latha"/>
                <w:sz w:val="24"/>
                <w:szCs w:val="24"/>
              </w:rPr>
              <w:t>Signature</w:t>
            </w:r>
          </w:p>
        </w:tc>
        <w:tc>
          <w:tcPr>
            <w:tcW w:w="2801" w:type="pct"/>
            <w:vAlign w:val="bottom"/>
          </w:tcPr>
          <w:p w14:paraId="73BEC392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AC2E20" w:rsidRPr="00FF6B0B" w14:paraId="72CAC6E2" w14:textId="77777777" w:rsidTr="00AC2E20">
        <w:tc>
          <w:tcPr>
            <w:tcW w:w="2199" w:type="pct"/>
            <w:vAlign w:val="bottom"/>
          </w:tcPr>
          <w:p w14:paraId="6E8E8204" w14:textId="77777777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  <w:tc>
          <w:tcPr>
            <w:tcW w:w="2801" w:type="pct"/>
            <w:vAlign w:val="bottom"/>
          </w:tcPr>
          <w:p w14:paraId="6C1EC079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AC2E20" w:rsidRPr="00FF6B0B" w14:paraId="5AAF3654" w14:textId="77777777" w:rsidTr="00AC2E20">
        <w:tc>
          <w:tcPr>
            <w:tcW w:w="2199" w:type="pct"/>
            <w:tcBorders>
              <w:bottom w:val="single" w:sz="4" w:space="0" w:color="auto"/>
            </w:tcBorders>
            <w:vAlign w:val="bottom"/>
          </w:tcPr>
          <w:p w14:paraId="2665EE5B" w14:textId="77777777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  <w:tc>
          <w:tcPr>
            <w:tcW w:w="2801" w:type="pct"/>
            <w:vAlign w:val="bottom"/>
          </w:tcPr>
          <w:p w14:paraId="2F75F11A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</w:tbl>
    <w:p w14:paraId="772601BB" w14:textId="6B6D015A" w:rsidR="00AC2E20" w:rsidRPr="00FF6B0B" w:rsidRDefault="00AC2E20" w:rsidP="00AF6BFE">
      <w:pPr>
        <w:pStyle w:val="Sansinterligne"/>
        <w:rPr>
          <w:rFonts w:ascii="Arial Nova" w:hAnsi="Arial Nova" w:cs="Latha"/>
          <w:sz w:val="24"/>
          <w:szCs w:val="24"/>
        </w:rPr>
      </w:pPr>
    </w:p>
    <w:sectPr w:rsidR="00AC2E20" w:rsidRPr="00FF6B0B" w:rsidSect="009C353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0A6A9" w14:textId="77777777" w:rsidR="00297639" w:rsidRDefault="00297639" w:rsidP="00C9238F">
      <w:pPr>
        <w:spacing w:after="0" w:line="240" w:lineRule="auto"/>
      </w:pPr>
      <w:r>
        <w:separator/>
      </w:r>
    </w:p>
  </w:endnote>
  <w:endnote w:type="continuationSeparator" w:id="0">
    <w:p w14:paraId="36542B6C" w14:textId="77777777" w:rsidR="00297639" w:rsidRDefault="0029763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1C246E-21B5-44AA-A0B5-7576EDAF6693}"/>
    <w:embedBold r:id="rId2" w:fontKey="{26BE7FDD-934C-4190-B404-2DE39796C41B}"/>
    <w:embedItalic r:id="rId3" w:fontKey="{125227C1-D0FE-4AFC-AF07-851549E8FF8A}"/>
    <w:embedBoldItalic r:id="rId4" w:fontKey="{DD4182CA-3293-4F3B-B40A-6089EC8592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FECF018-4E93-4BEB-86F9-E7D2CF55A679}"/>
    <w:embedBold r:id="rId6" w:fontKey="{B20DB155-B1AF-4ADF-B135-B1E1B10A2B29}"/>
    <w:embedItalic r:id="rId7" w:fontKey="{361B8869-3F7E-4AFE-ADDA-359FA2CCD8D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9EBA2FD-4450-40F1-89EF-DF993FCD11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0EE4C7D-C9C5-48DE-8694-6A9F82A14DF2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10" w:fontKey="{39228BD0-21FC-4261-9DBD-E688E8F33B64}"/>
    <w:embedBold r:id="rId11" w:fontKey="{14905083-DE11-4316-AF39-0124C9C0CB45}"/>
    <w:embedBoldItalic r:id="rId12" w:fontKey="{10D0A890-A060-466B-BB53-070FAF109F66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13" w:fontKey="{528F01EE-8B23-4850-8519-E2F081D69780}"/>
    <w:embedBold r:id="rId14" w:fontKey="{EDFEBB59-A20F-4C1C-A59E-42921D7CBB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D8306353-3794-4E00-A242-24E32FD42A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39"/>
      <w:gridCol w:w="4487"/>
    </w:tblGrid>
    <w:tr w:rsidR="00003212" w:rsidRPr="002C49A3" w14:paraId="5D085F98" w14:textId="77777777" w:rsidTr="00C4167A">
      <w:tc>
        <w:tcPr>
          <w:tcW w:w="4675" w:type="dxa"/>
          <w:vAlign w:val="center"/>
        </w:tcPr>
        <w:p w14:paraId="137D3ADF" w14:textId="62C689CE" w:rsidR="00003212" w:rsidRPr="002C49A3" w:rsidRDefault="00357BB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ACCDOM – 11 rue de Cronstadt 75015 Paris – </w:t>
          </w:r>
          <w:hyperlink r:id="rId1" w:history="1">
            <w:r w:rsidRPr="004660A5">
              <w:rPr>
                <w:rStyle w:val="Lienhypertexte"/>
                <w:sz w:val="18"/>
                <w:szCs w:val="24"/>
              </w:rPr>
              <w:t>contact@france-accdom.org</w:t>
            </w:r>
          </w:hyperlink>
          <w:r>
            <w:rPr>
              <w:sz w:val="18"/>
              <w:szCs w:val="24"/>
            </w:rPr>
            <w:t xml:space="preserve"> - + 33 6 36 14 18 83 </w:t>
          </w:r>
        </w:p>
      </w:tc>
      <w:tc>
        <w:tcPr>
          <w:tcW w:w="4675" w:type="dxa"/>
          <w:vAlign w:val="center"/>
        </w:tcPr>
        <w:p w14:paraId="46484192" w14:textId="4A08C534" w:rsidR="00003212" w:rsidRPr="002C49A3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5483717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255B9" w14:textId="77777777" w:rsidR="00297639" w:rsidRDefault="00297639" w:rsidP="00C9238F">
      <w:pPr>
        <w:spacing w:after="0" w:line="240" w:lineRule="auto"/>
      </w:pPr>
      <w:r>
        <w:separator/>
      </w:r>
    </w:p>
  </w:footnote>
  <w:footnote w:type="continuationSeparator" w:id="0">
    <w:p w14:paraId="7A1267D9" w14:textId="77777777" w:rsidR="00297639" w:rsidRDefault="0029763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0070C0"/>
      <w:tblLook w:val="04A0" w:firstRow="1" w:lastRow="0" w:firstColumn="1" w:lastColumn="0" w:noHBand="0" w:noVBand="1"/>
    </w:tblPr>
    <w:tblGrid>
      <w:gridCol w:w="1347"/>
      <w:gridCol w:w="7679"/>
    </w:tblGrid>
    <w:tr w:rsidR="00297639" w:rsidRPr="002C49A3" w14:paraId="3DCAC878" w14:textId="77777777" w:rsidTr="00297639">
      <w:trPr>
        <w:trHeight w:val="990"/>
      </w:trPr>
      <w:tc>
        <w:tcPr>
          <w:tcW w:w="1350" w:type="dxa"/>
          <w:shd w:val="clear" w:color="auto" w:fill="0070C0"/>
          <w:vAlign w:val="center"/>
        </w:tcPr>
        <w:p w14:paraId="21EC936D" w14:textId="47BB8F32" w:rsidR="00576892" w:rsidRPr="002C49A3" w:rsidRDefault="00297639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01715D37" wp14:editId="301B1646">
                <wp:extent cx="685800" cy="685800"/>
                <wp:effectExtent l="0" t="0" r="0" b="0"/>
                <wp:docPr id="539949584" name="Image 2" descr="Une image contenant texte, graphisme, affiche, Graphiq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9949584" name="Image 2" descr="Une image contenant texte, graphisme, affiche, Graphiqu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85" cy="691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0070C0"/>
          <w:vAlign w:val="center"/>
        </w:tcPr>
        <w:p w14:paraId="0BE07A91" w14:textId="2338BF57" w:rsidR="00576892" w:rsidRPr="00297639" w:rsidRDefault="00297639" w:rsidP="00297639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Latha" w:eastAsia="Calibri" w:hAnsi="Latha" w:cs="Latha"/>
              <w:b/>
              <w:noProof/>
              <w:color w:val="FFFFFF" w:themeColor="background1"/>
              <w:sz w:val="44"/>
              <w:szCs w:val="24"/>
            </w:rPr>
          </w:pPr>
          <w:r w:rsidRPr="00297639">
            <w:rPr>
              <w:rFonts w:ascii="Latha" w:eastAsia="Calibri" w:hAnsi="Latha" w:cs="Latha"/>
              <w:b/>
              <w:noProof/>
              <w:color w:val="FFFFFF" w:themeColor="background1"/>
              <w:sz w:val="44"/>
              <w:szCs w:val="24"/>
            </w:rPr>
            <w:t>Formulaire de participation</w:t>
          </w:r>
        </w:p>
      </w:tc>
    </w:tr>
  </w:tbl>
  <w:p w14:paraId="27797B7D" w14:textId="77777777" w:rsidR="00C9238F" w:rsidRPr="002C49A3" w:rsidRDefault="00C9238F" w:rsidP="00576892">
    <w:pPr>
      <w:pStyle w:val="Sansinterligne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54520353">
    <w:abstractNumId w:val="18"/>
  </w:num>
  <w:num w:numId="2" w16cid:durableId="867839178">
    <w:abstractNumId w:val="14"/>
  </w:num>
  <w:num w:numId="3" w16cid:durableId="1325743914">
    <w:abstractNumId w:val="22"/>
  </w:num>
  <w:num w:numId="4" w16cid:durableId="2030643162">
    <w:abstractNumId w:val="19"/>
  </w:num>
  <w:num w:numId="5" w16cid:durableId="335112954">
    <w:abstractNumId w:val="20"/>
  </w:num>
  <w:num w:numId="6" w16cid:durableId="884605798">
    <w:abstractNumId w:val="26"/>
  </w:num>
  <w:num w:numId="7" w16cid:durableId="1701200156">
    <w:abstractNumId w:val="13"/>
  </w:num>
  <w:num w:numId="8" w16cid:durableId="311493483">
    <w:abstractNumId w:val="17"/>
  </w:num>
  <w:num w:numId="9" w16cid:durableId="391394664">
    <w:abstractNumId w:val="24"/>
  </w:num>
  <w:num w:numId="10" w16cid:durableId="52780129">
    <w:abstractNumId w:val="8"/>
  </w:num>
  <w:num w:numId="11" w16cid:durableId="2007514079">
    <w:abstractNumId w:val="12"/>
  </w:num>
  <w:num w:numId="12" w16cid:durableId="396636553">
    <w:abstractNumId w:val="6"/>
  </w:num>
  <w:num w:numId="13" w16cid:durableId="1829249867">
    <w:abstractNumId w:val="9"/>
  </w:num>
  <w:num w:numId="14" w16cid:durableId="2071877402">
    <w:abstractNumId w:val="16"/>
  </w:num>
  <w:num w:numId="15" w16cid:durableId="2043436345">
    <w:abstractNumId w:val="15"/>
  </w:num>
  <w:num w:numId="16" w16cid:durableId="391318963">
    <w:abstractNumId w:val="23"/>
  </w:num>
  <w:num w:numId="17" w16cid:durableId="1705709225">
    <w:abstractNumId w:val="10"/>
  </w:num>
  <w:num w:numId="18" w16cid:durableId="1821535323">
    <w:abstractNumId w:val="29"/>
  </w:num>
  <w:num w:numId="19" w16cid:durableId="2041776277">
    <w:abstractNumId w:val="25"/>
  </w:num>
  <w:num w:numId="20" w16cid:durableId="1418208584">
    <w:abstractNumId w:val="21"/>
  </w:num>
  <w:num w:numId="21" w16cid:durableId="1957057237">
    <w:abstractNumId w:val="28"/>
  </w:num>
  <w:num w:numId="22" w16cid:durableId="1666013982">
    <w:abstractNumId w:val="11"/>
  </w:num>
  <w:num w:numId="23" w16cid:durableId="1108619842">
    <w:abstractNumId w:val="7"/>
  </w:num>
  <w:num w:numId="24" w16cid:durableId="679282243">
    <w:abstractNumId w:val="27"/>
  </w:num>
  <w:num w:numId="25" w16cid:durableId="117452690">
    <w:abstractNumId w:val="30"/>
  </w:num>
  <w:num w:numId="26" w16cid:durableId="1087463517">
    <w:abstractNumId w:val="5"/>
  </w:num>
  <w:num w:numId="27" w16cid:durableId="763648780">
    <w:abstractNumId w:val="4"/>
  </w:num>
  <w:num w:numId="28" w16cid:durableId="2140295684">
    <w:abstractNumId w:val="3"/>
  </w:num>
  <w:num w:numId="29" w16cid:durableId="851803166">
    <w:abstractNumId w:val="2"/>
  </w:num>
  <w:num w:numId="30" w16cid:durableId="421535396">
    <w:abstractNumId w:val="1"/>
  </w:num>
  <w:num w:numId="31" w16cid:durableId="50393481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39"/>
    <w:rsid w:val="00003212"/>
    <w:rsid w:val="00052382"/>
    <w:rsid w:val="0006568A"/>
    <w:rsid w:val="00065A07"/>
    <w:rsid w:val="00076F0F"/>
    <w:rsid w:val="00084253"/>
    <w:rsid w:val="000D1F49"/>
    <w:rsid w:val="001727CA"/>
    <w:rsid w:val="00191631"/>
    <w:rsid w:val="00297639"/>
    <w:rsid w:val="002C49A3"/>
    <w:rsid w:val="002C56E6"/>
    <w:rsid w:val="002D3238"/>
    <w:rsid w:val="00357BB7"/>
    <w:rsid w:val="00361E11"/>
    <w:rsid w:val="003B7B28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970D9"/>
    <w:rsid w:val="009C3532"/>
    <w:rsid w:val="009F619A"/>
    <w:rsid w:val="009F6DDE"/>
    <w:rsid w:val="00A1613A"/>
    <w:rsid w:val="00A370A8"/>
    <w:rsid w:val="00AC2E20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  <w:rsid w:val="00FF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7AE0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france-accdom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y\AppData\Roaming\Microsoft\Templates\Don%20liquide&#160;%20formul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58CA4799E344C94A62E1F027E518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B4719E-7571-433B-97EF-8ACEEDA0A174}"/>
      </w:docPartPr>
      <w:docPartBody>
        <w:p w:rsidR="004F076E" w:rsidRDefault="004F076E">
          <w:pPr>
            <w:pStyle w:val="C58CA4799E344C94A62E1F027E518EF7"/>
          </w:pPr>
          <w:r w:rsidRPr="009C3532">
            <w:rPr>
              <w:lang w:bidi="fr-FR"/>
            </w:rPr>
            <w:t>Adresse</w:t>
          </w:r>
        </w:p>
      </w:docPartBody>
    </w:docPart>
    <w:docPart>
      <w:docPartPr>
        <w:name w:val="C324890EB52548AAB62B0CEBFB8620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BB4EC2-5217-4895-AE38-BB90E7EEE323}"/>
      </w:docPartPr>
      <w:docPartBody>
        <w:p w:rsidR="004F076E" w:rsidRDefault="004F076E">
          <w:pPr>
            <w:pStyle w:val="C324890EB52548AAB62B0CEBFB8620E0"/>
          </w:pPr>
          <w:r w:rsidRPr="009C3532">
            <w:rPr>
              <w:lang w:bidi="fr-FR"/>
            </w:rPr>
            <w:t>Code postal/Ville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466D5A-4B69-4006-B88A-0EF4A75DD839}"/>
      </w:docPartPr>
      <w:docPartBody>
        <w:p w:rsidR="004F076E" w:rsidRDefault="004F076E">
          <w:r w:rsidRPr="004660A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76E"/>
    <w:rsid w:val="004F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D3811211DB245049F8C531A6F101784">
    <w:name w:val="0D3811211DB245049F8C531A6F101784"/>
  </w:style>
  <w:style w:type="paragraph" w:customStyle="1" w:styleId="5F61F06051D54D9DBFC4468538B7FF99">
    <w:name w:val="5F61F06051D54D9DBFC4468538B7FF99"/>
  </w:style>
  <w:style w:type="paragraph" w:customStyle="1" w:styleId="C58CA4799E344C94A62E1F027E518EF7">
    <w:name w:val="C58CA4799E344C94A62E1F027E518EF7"/>
  </w:style>
  <w:style w:type="paragraph" w:customStyle="1" w:styleId="C324890EB52548AAB62B0CEBFB8620E0">
    <w:name w:val="C324890EB52548AAB62B0CEBFB8620E0"/>
  </w:style>
  <w:style w:type="paragraph" w:customStyle="1" w:styleId="6D8E43E182EA4196981BA3AA722A4904">
    <w:name w:val="6D8E43E182EA4196981BA3AA722A4904"/>
  </w:style>
  <w:style w:type="paragraph" w:customStyle="1" w:styleId="49FEBCF2EE254AF0B4F74CA395AD33A8">
    <w:name w:val="49FEBCF2EE254AF0B4F74CA395AD33A8"/>
  </w:style>
  <w:style w:type="paragraph" w:customStyle="1" w:styleId="7AA7D6288B62466C8408963E57E04DD8">
    <w:name w:val="7AA7D6288B62466C8408963E57E04DD8"/>
  </w:style>
  <w:style w:type="paragraph" w:customStyle="1" w:styleId="7E3383476C174307889027876C7B3975">
    <w:name w:val="7E3383476C174307889027876C7B3975"/>
  </w:style>
  <w:style w:type="paragraph" w:customStyle="1" w:styleId="10577B5AF77743B194AF0060F868EC3E">
    <w:name w:val="10577B5AF77743B194AF0060F868EC3E"/>
  </w:style>
  <w:style w:type="paragraph" w:customStyle="1" w:styleId="C48CBDE59679456DBEE2B968C485A1F4">
    <w:name w:val="C48CBDE59679456DBEE2B968C485A1F4"/>
  </w:style>
  <w:style w:type="paragraph" w:customStyle="1" w:styleId="AAF55F9D05874E5F806DA02C88064448">
    <w:name w:val="AAF55F9D05874E5F806DA02C88064448"/>
  </w:style>
  <w:style w:type="paragraph" w:customStyle="1" w:styleId="86BD204E1E2D46218F7EAE1F448F566B">
    <w:name w:val="86BD204E1E2D46218F7EAE1F448F566B"/>
  </w:style>
  <w:style w:type="paragraph" w:customStyle="1" w:styleId="6F9C7E16B160424B8BB03077AF0F3D9C">
    <w:name w:val="6F9C7E16B160424B8BB03077AF0F3D9C"/>
  </w:style>
  <w:style w:type="paragraph" w:customStyle="1" w:styleId="759C14D241BF44FFA62BCA186EE534FA">
    <w:name w:val="759C14D241BF44FFA62BCA186EE534FA"/>
  </w:style>
  <w:style w:type="character" w:styleId="Textedelespacerserv">
    <w:name w:val="Placeholder Text"/>
    <w:basedOn w:val="Policepardfaut"/>
    <w:uiPriority w:val="99"/>
    <w:semiHidden/>
    <w:rsid w:val="004F076E"/>
    <w:rPr>
      <w:rFonts w:ascii="Calibri" w:hAnsi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b0879af-3eba-417a-a55a-ffe6dcd6ca77"/>
    <ds:schemaRef ds:uri="http://purl.org/dc/terms/"/>
    <ds:schemaRef ds:uri="6dc4bcd6-49db-4c07-9060-8acfc67cef9f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7657EE-C980-4E9B-98F3-AA6B1E193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</Template>
  <TotalTime>0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2024-04-15T10:12:00Z</dcterms:created>
  <dcterms:modified xsi:type="dcterms:W3CDTF">2024-04-15T10:12:00Z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